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4A" w:rsidRDefault="00DC4B4A" w:rsidP="00FD070D">
      <w:pPr>
        <w:jc w:val="both"/>
      </w:pPr>
    </w:p>
    <w:p w:rsidR="00DC4B4A" w:rsidRDefault="00DC4B4A" w:rsidP="00FD070D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http://www.mtskyticka.cz/wp-content/uploads/2017/07/logolink_MSMT_VVV_hor_barva_cz.jpg" style="width:453.75pt;height:101.25pt;visibility:visible">
            <v:imagedata r:id="rId5" o:title=""/>
          </v:shape>
        </w:pict>
      </w:r>
    </w:p>
    <w:p w:rsidR="00DC4B4A" w:rsidRPr="008B2B63" w:rsidRDefault="00DC4B4A" w:rsidP="00FD070D">
      <w:pPr>
        <w:jc w:val="both"/>
        <w:rPr>
          <w:rFonts w:ascii="Calibri" w:hAnsi="Calibri" w:cs="Calibri"/>
        </w:rPr>
      </w:pPr>
      <w:r w:rsidRPr="008B2B63">
        <w:rPr>
          <w:rFonts w:ascii="Calibri" w:hAnsi="Calibri" w:cs="Calibri"/>
          <w:b/>
          <w:bCs/>
          <w:lang w:eastAsia="en-US"/>
        </w:rPr>
        <w:t xml:space="preserve">                        Registrační číslo projektu: </w:t>
      </w:r>
      <w:r w:rsidRPr="008B2B63">
        <w:rPr>
          <w:rFonts w:ascii="Calibri" w:hAnsi="Calibri" w:cs="Calibri"/>
          <w:lang w:eastAsia="en-US"/>
        </w:rPr>
        <w:t>CZ.02.3.68/0.0/0.0/16_022/0003898</w:t>
      </w:r>
    </w:p>
    <w:p w:rsidR="00DC4B4A" w:rsidRPr="008B2B63" w:rsidRDefault="00DC4B4A" w:rsidP="001878CE">
      <w:pPr>
        <w:ind w:left="218"/>
        <w:jc w:val="both"/>
        <w:rPr>
          <w:rFonts w:ascii="Calibri" w:hAnsi="Calibri" w:cs="Calibri"/>
          <w:b/>
        </w:rPr>
      </w:pPr>
    </w:p>
    <w:p w:rsidR="00DC4B4A" w:rsidRPr="008B2B63" w:rsidRDefault="00DC4B4A" w:rsidP="001745F9">
      <w:pPr>
        <w:jc w:val="both"/>
        <w:rPr>
          <w:rFonts w:ascii="Calibri" w:hAnsi="Calibri" w:cs="Calibri"/>
          <w:b/>
        </w:rPr>
      </w:pPr>
      <w:r w:rsidRPr="008B2B63">
        <w:rPr>
          <w:rFonts w:ascii="Calibri" w:hAnsi="Calibri" w:cs="Calibri"/>
          <w:b/>
        </w:rPr>
        <w:t xml:space="preserve">Realizované projekty </w:t>
      </w:r>
    </w:p>
    <w:p w:rsidR="00DC4B4A" w:rsidRDefault="00DC4B4A" w:rsidP="00FD070D">
      <w:pPr>
        <w:jc w:val="both"/>
        <w:rPr>
          <w:b/>
        </w:rPr>
      </w:pPr>
    </w:p>
    <w:p w:rsidR="00DC4B4A" w:rsidRPr="008B2B63" w:rsidRDefault="00DC4B4A" w:rsidP="00FD070D">
      <w:pPr>
        <w:jc w:val="both"/>
        <w:rPr>
          <w:rFonts w:ascii="Calibri" w:hAnsi="Calibri" w:cs="Calibri"/>
          <w:b/>
        </w:rPr>
      </w:pPr>
      <w:r w:rsidRPr="008B2B63">
        <w:rPr>
          <w:rFonts w:ascii="Calibri" w:hAnsi="Calibri" w:cs="Calibri"/>
        </w:rPr>
        <w:t>Mateřská škola Pastelka, J. Mařánka 226, Milevsko 399 01 se připojila k realizaci projektu Šablony pro MŠ a ZŠ I,</w:t>
      </w:r>
      <w:r w:rsidRPr="008B2B63">
        <w:rPr>
          <w:rFonts w:ascii="Calibri" w:hAnsi="Calibri" w:cs="Calibri"/>
          <w:shd w:val="clear" w:color="auto" w:fill="FFFFFF"/>
        </w:rPr>
        <w:t xml:space="preserve"> v rámci výzvy 02_16_022, podpora škol formou projektů zjednodušeného vykazování.</w:t>
      </w:r>
      <w:r w:rsidRPr="008B2B63">
        <w:rPr>
          <w:rFonts w:ascii="Calibri" w:hAnsi="Calibri" w:cs="Calibri"/>
          <w:color w:val="7B7B7B"/>
          <w:shd w:val="clear" w:color="auto" w:fill="FFFFFF"/>
        </w:rPr>
        <w:t xml:space="preserve"> </w:t>
      </w:r>
      <w:r w:rsidRPr="008B2B63">
        <w:rPr>
          <w:rFonts w:ascii="Calibri" w:hAnsi="Calibri" w:cs="Calibri"/>
        </w:rPr>
        <w:t xml:space="preserve">Realizace projektu šablony pro MŠ Milevsko – Pastelka bude probíhat </w:t>
      </w:r>
      <w:r w:rsidRPr="008B2B63">
        <w:rPr>
          <w:rFonts w:ascii="Calibri" w:hAnsi="Calibri" w:cs="Calibri"/>
          <w:b/>
        </w:rPr>
        <w:t>od 1. 1. 2017 do 31. 8. 2018, což je 20 měsíců realizace.</w:t>
      </w:r>
    </w:p>
    <w:p w:rsidR="00DC4B4A" w:rsidRPr="008B2B63" w:rsidRDefault="00DC4B4A" w:rsidP="00FD070D">
      <w:pPr>
        <w:jc w:val="both"/>
        <w:rPr>
          <w:rFonts w:ascii="Calibri" w:hAnsi="Calibri" w:cs="Calibri"/>
        </w:rPr>
      </w:pPr>
      <w:r w:rsidRPr="008B2B63">
        <w:rPr>
          <w:rFonts w:ascii="Calibri" w:hAnsi="Calibri" w:cs="Calibri"/>
        </w:rPr>
        <w:t xml:space="preserve">Alokovaná částka finanční podpory pro MŠ Pastelka je </w:t>
      </w:r>
      <w:r w:rsidRPr="008B2B63">
        <w:rPr>
          <w:rFonts w:ascii="Calibri" w:hAnsi="Calibri" w:cs="Calibri"/>
          <w:b/>
        </w:rPr>
        <w:t>323 200,- Kč</w:t>
      </w:r>
      <w:r w:rsidRPr="008B2B63">
        <w:rPr>
          <w:rFonts w:ascii="Calibri" w:hAnsi="Calibri" w:cs="Calibri"/>
        </w:rPr>
        <w:t xml:space="preserve">, z čehož na základě vybraných a doporučených šablon vyčerpáme během realizace projektu částku </w:t>
      </w:r>
      <w:r w:rsidRPr="008B2B63">
        <w:rPr>
          <w:rFonts w:ascii="Calibri" w:hAnsi="Calibri" w:cs="Calibri"/>
          <w:b/>
        </w:rPr>
        <w:t>319 952,- Kč.</w:t>
      </w:r>
    </w:p>
    <w:p w:rsidR="00DC4B4A" w:rsidRPr="008B2B63" w:rsidRDefault="00DC4B4A" w:rsidP="00FD070D">
      <w:pPr>
        <w:jc w:val="both"/>
        <w:rPr>
          <w:rFonts w:ascii="Calibri" w:hAnsi="Calibri" w:cs="Calibri"/>
        </w:rPr>
      </w:pPr>
      <w:r w:rsidRPr="008B2B63">
        <w:rPr>
          <w:rFonts w:ascii="Calibri" w:hAnsi="Calibri" w:cs="Calibri"/>
        </w:rPr>
        <w:t>Částka 319 952,- Kč bude rozdělena mezi vybrané šablony:</w:t>
      </w:r>
    </w:p>
    <w:p w:rsidR="00DC4B4A" w:rsidRPr="008B2B63" w:rsidRDefault="00DC4B4A" w:rsidP="00FD070D">
      <w:pPr>
        <w:jc w:val="both"/>
        <w:rPr>
          <w:rFonts w:ascii="Calibri" w:hAnsi="Calibri" w:cs="Calibri"/>
        </w:rPr>
      </w:pPr>
    </w:p>
    <w:p w:rsidR="00DC4B4A" w:rsidRPr="008B2B63" w:rsidRDefault="00DC4B4A" w:rsidP="00FD070D">
      <w:pPr>
        <w:jc w:val="both"/>
        <w:rPr>
          <w:rFonts w:ascii="Calibri" w:hAnsi="Calibri" w:cs="Calibri"/>
          <w:u w:val="single"/>
        </w:rPr>
      </w:pPr>
      <w:r w:rsidRPr="008B2B63">
        <w:rPr>
          <w:rFonts w:ascii="Calibri" w:hAnsi="Calibri" w:cs="Calibri"/>
          <w:u w:val="single"/>
        </w:rPr>
        <w:t>Personální posílení dosavadního týmu</w:t>
      </w:r>
    </w:p>
    <w:p w:rsidR="00DC4B4A" w:rsidRPr="008B2B63" w:rsidRDefault="00DC4B4A" w:rsidP="00FD070D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u w:val="single"/>
        </w:rPr>
      </w:pPr>
      <w:r w:rsidRPr="008B2B63">
        <w:rPr>
          <w:rFonts w:ascii="Calibri" w:hAnsi="Calibri" w:cs="Calibri"/>
          <w:b/>
        </w:rPr>
        <w:t xml:space="preserve">Školní asistent </w:t>
      </w:r>
    </w:p>
    <w:p w:rsidR="00DC4B4A" w:rsidRPr="008B2B63" w:rsidRDefault="00DC4B4A" w:rsidP="00FD070D">
      <w:pPr>
        <w:jc w:val="both"/>
        <w:rPr>
          <w:rFonts w:ascii="Calibri" w:hAnsi="Calibri" w:cs="Calibri"/>
          <w:u w:val="single"/>
        </w:rPr>
      </w:pPr>
      <w:r w:rsidRPr="008B2B63">
        <w:rPr>
          <w:rFonts w:ascii="Calibri" w:hAnsi="Calibri" w:cs="Calibri"/>
          <w:u w:val="single"/>
        </w:rPr>
        <w:t>Osobnostně profesní rozvoj pedagogů (vzdělávání DVPP)</w:t>
      </w:r>
    </w:p>
    <w:p w:rsidR="00DC4B4A" w:rsidRPr="008B2B63" w:rsidRDefault="00DC4B4A" w:rsidP="00FD070D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u w:val="single"/>
        </w:rPr>
      </w:pPr>
      <w:r w:rsidRPr="008B2B63">
        <w:rPr>
          <w:rFonts w:ascii="Calibri" w:hAnsi="Calibri" w:cs="Calibri"/>
          <w:b/>
        </w:rPr>
        <w:t>Specifika práce pedagoga s dvouletými dětmi</w:t>
      </w:r>
      <w:r w:rsidRPr="008B2B63">
        <w:rPr>
          <w:rFonts w:ascii="Calibri" w:hAnsi="Calibri" w:cs="Calibri"/>
        </w:rPr>
        <w:t xml:space="preserve"> </w:t>
      </w:r>
    </w:p>
    <w:p w:rsidR="00DC4B4A" w:rsidRPr="008B2B63" w:rsidRDefault="00DC4B4A" w:rsidP="00FD070D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u w:val="single"/>
        </w:rPr>
      </w:pPr>
      <w:r w:rsidRPr="008B2B63">
        <w:rPr>
          <w:rFonts w:ascii="Calibri" w:hAnsi="Calibri" w:cs="Calibri"/>
          <w:b/>
        </w:rPr>
        <w:t xml:space="preserve">Prevence logopedických vad a problémů komunikačních schopností u dětí v MŠ Vzdělávání pedagogických pracovníků MŠ – DVPP </w:t>
      </w:r>
    </w:p>
    <w:p w:rsidR="00DC4B4A" w:rsidRPr="008B2B63" w:rsidRDefault="00DC4B4A" w:rsidP="00FD070D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</w:rPr>
      </w:pPr>
      <w:r w:rsidRPr="008B2B63">
        <w:rPr>
          <w:rFonts w:ascii="Calibri" w:hAnsi="Calibri" w:cs="Calibri"/>
          <w:b/>
        </w:rPr>
        <w:t>Čtenářská pregramotnost</w:t>
      </w:r>
      <w:r w:rsidRPr="008B2B63">
        <w:rPr>
          <w:rFonts w:ascii="Calibri" w:hAnsi="Calibri" w:cs="Calibri"/>
        </w:rPr>
        <w:t xml:space="preserve"> </w:t>
      </w:r>
    </w:p>
    <w:p w:rsidR="00DC4B4A" w:rsidRPr="008B2B63" w:rsidRDefault="00DC4B4A" w:rsidP="00FD070D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</w:rPr>
      </w:pPr>
      <w:r w:rsidRPr="008B2B63">
        <w:rPr>
          <w:rFonts w:ascii="Calibri" w:hAnsi="Calibri" w:cs="Calibri"/>
          <w:b/>
        </w:rPr>
        <w:t>Matematická pregramotnost</w:t>
      </w:r>
      <w:r w:rsidRPr="008B2B63">
        <w:rPr>
          <w:rFonts w:ascii="Calibri" w:hAnsi="Calibri" w:cs="Calibri"/>
        </w:rPr>
        <w:t xml:space="preserve">  </w:t>
      </w:r>
    </w:p>
    <w:p w:rsidR="00DC4B4A" w:rsidRPr="008B2B63" w:rsidRDefault="00DC4B4A" w:rsidP="00FD070D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</w:rPr>
      </w:pPr>
      <w:r w:rsidRPr="008B2B63">
        <w:rPr>
          <w:rFonts w:ascii="Calibri" w:hAnsi="Calibri" w:cs="Calibri"/>
          <w:b/>
        </w:rPr>
        <w:t>Inkluze</w:t>
      </w:r>
      <w:r w:rsidRPr="008B2B63">
        <w:rPr>
          <w:rFonts w:ascii="Calibri" w:hAnsi="Calibri" w:cs="Calibri"/>
        </w:rPr>
        <w:t xml:space="preserve"> </w:t>
      </w:r>
    </w:p>
    <w:p w:rsidR="00DC4B4A" w:rsidRPr="008B2B63" w:rsidRDefault="00DC4B4A" w:rsidP="00FD070D">
      <w:pPr>
        <w:jc w:val="both"/>
        <w:rPr>
          <w:rFonts w:ascii="Calibri" w:hAnsi="Calibri" w:cs="Calibri"/>
        </w:rPr>
      </w:pPr>
      <w:r w:rsidRPr="008B2B63">
        <w:rPr>
          <w:rFonts w:ascii="Calibri" w:hAnsi="Calibri" w:cs="Calibri"/>
          <w:u w:val="single"/>
        </w:rPr>
        <w:t>Oblast podpory</w:t>
      </w:r>
    </w:p>
    <w:p w:rsidR="00DC4B4A" w:rsidRPr="008B2B63" w:rsidRDefault="00DC4B4A" w:rsidP="00FD070D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u w:val="single"/>
        </w:rPr>
      </w:pPr>
      <w:r w:rsidRPr="008B2B63">
        <w:rPr>
          <w:rFonts w:ascii="Calibri" w:hAnsi="Calibri" w:cs="Calibri"/>
          <w:b/>
        </w:rPr>
        <w:t>Odborně zaměřená tematická setkávání a spolupráce s rodiči dětí v MŠ</w:t>
      </w:r>
      <w:r w:rsidRPr="008B2B63">
        <w:rPr>
          <w:rFonts w:ascii="Calibri" w:hAnsi="Calibri" w:cs="Calibri"/>
        </w:rPr>
        <w:t xml:space="preserve"> </w:t>
      </w:r>
    </w:p>
    <w:p w:rsidR="00DC4B4A" w:rsidRPr="008B2B63" w:rsidRDefault="00DC4B4A" w:rsidP="002A2717">
      <w:pPr>
        <w:jc w:val="both"/>
        <w:rPr>
          <w:rFonts w:ascii="Calibri" w:hAnsi="Calibri" w:cs="Calibri"/>
          <w:u w:val="single"/>
        </w:rPr>
      </w:pPr>
    </w:p>
    <w:p w:rsidR="00DC4B4A" w:rsidRPr="008B2B63" w:rsidRDefault="00DC4B4A" w:rsidP="003A220F">
      <w:pPr>
        <w:autoSpaceDE w:val="0"/>
        <w:autoSpaceDN w:val="0"/>
        <w:adjustRightInd w:val="0"/>
        <w:rPr>
          <w:rFonts w:ascii="Calibri" w:hAnsi="Calibri" w:cs="Calibri"/>
          <w:lang w:eastAsia="en-US"/>
        </w:rPr>
      </w:pPr>
      <w:r w:rsidRPr="008B2B63">
        <w:rPr>
          <w:rFonts w:ascii="Calibri" w:hAnsi="Calibri" w:cs="Calibri"/>
          <w:lang w:eastAsia="en-US"/>
        </w:rPr>
        <w:t>Cílem projektu je rozvoj v oblastech, které škola určí jako prioritní pro svůj rozvoj a budoucí</w:t>
      </w:r>
    </w:p>
    <w:p w:rsidR="00DC4B4A" w:rsidRPr="008B2B63" w:rsidRDefault="00DC4B4A" w:rsidP="003A220F">
      <w:pPr>
        <w:autoSpaceDE w:val="0"/>
        <w:autoSpaceDN w:val="0"/>
        <w:adjustRightInd w:val="0"/>
        <w:rPr>
          <w:rFonts w:ascii="Calibri" w:hAnsi="Calibri" w:cs="Calibri"/>
          <w:b/>
          <w:bCs/>
          <w:lang w:eastAsia="en-US"/>
        </w:rPr>
      </w:pPr>
      <w:r w:rsidRPr="008B2B63">
        <w:rPr>
          <w:rFonts w:ascii="Calibri" w:hAnsi="Calibri" w:cs="Calibri"/>
          <w:lang w:eastAsia="en-US"/>
        </w:rPr>
        <w:t>směřování.</w:t>
      </w:r>
    </w:p>
    <w:p w:rsidR="00DC4B4A" w:rsidRDefault="00DC4B4A">
      <w:pPr>
        <w:rPr>
          <w:rFonts w:ascii="Calibri" w:hAnsi="Calibri" w:cs="Calibri"/>
        </w:rPr>
      </w:pPr>
    </w:p>
    <w:p w:rsidR="00DC4B4A" w:rsidRDefault="00DC4B4A" w:rsidP="005773C0">
      <w:pPr>
        <w:rPr>
          <w:rFonts w:ascii="Calibri" w:hAnsi="Calibri" w:cs="Calibri"/>
        </w:rPr>
      </w:pPr>
    </w:p>
    <w:p w:rsidR="00DC4B4A" w:rsidRDefault="00DC4B4A" w:rsidP="00E35E32">
      <w:pPr>
        <w:jc w:val="center"/>
      </w:pPr>
      <w:r>
        <w:pict>
          <v:shape id="_x0000_i1026" type="#_x0000_t75" style="width:417.75pt;height:313.5pt">
            <v:imagedata r:id="rId6" o:title=""/>
          </v:shape>
        </w:pict>
      </w:r>
    </w:p>
    <w:p w:rsidR="00DC4B4A" w:rsidRDefault="00DC4B4A" w:rsidP="00E35E32">
      <w:pPr>
        <w:rPr>
          <w:rFonts w:ascii="Calibri" w:hAnsi="Calibri" w:cs="Calibri"/>
        </w:rPr>
      </w:pPr>
    </w:p>
    <w:p w:rsidR="00DC4B4A" w:rsidRPr="008E765E" w:rsidRDefault="00DC4B4A" w:rsidP="00E35E32">
      <w:r>
        <w:rPr>
          <w:noProof/>
        </w:rPr>
        <w:pict>
          <v:shape id="_x0000_s1026" type="#_x0000_t75" style="position:absolute;margin-left:18pt;margin-top:55.65pt;width:414pt;height:310.55pt;z-index:-251658240">
            <v:imagedata r:id="rId7" o:title=""/>
            <w10:wrap type="square"/>
          </v:shape>
        </w:pict>
      </w:r>
      <w:r w:rsidRPr="008E765E">
        <w:t>Beseda s paní Mgr. Hanou Mahdalovou z PPP Tábor na téma ,,Školní zralost a připravenost dítěte“.</w:t>
      </w:r>
    </w:p>
    <w:p w:rsidR="00DC4B4A" w:rsidRDefault="00DC4B4A" w:rsidP="00CF6FE4">
      <w:pPr>
        <w:rPr>
          <w:rFonts w:ascii="Calibri" w:hAnsi="Calibri" w:cs="Calibri"/>
        </w:rPr>
      </w:pPr>
      <w:r w:rsidRPr="00CF6FE4">
        <w:rPr>
          <w:rFonts w:ascii="Calibri" w:hAnsi="Calibri" w:cs="Calibri"/>
        </w:rPr>
        <w:t xml:space="preserve">    </w:t>
      </w:r>
    </w:p>
    <w:p w:rsidR="00DC4B4A" w:rsidRPr="00E35E32" w:rsidRDefault="00DC4B4A" w:rsidP="00CF6FE4">
      <w:pPr>
        <w:rPr>
          <w:rFonts w:ascii="Calibri" w:hAnsi="Calibri" w:cs="Calibri"/>
        </w:rPr>
      </w:pPr>
    </w:p>
    <w:p w:rsidR="00DC4B4A" w:rsidRPr="008E765E" w:rsidRDefault="00DC4B4A" w:rsidP="005E7CC9">
      <w:pPr>
        <w:jc w:val="center"/>
      </w:pPr>
      <w:r w:rsidRPr="008E765E">
        <w:t>Keramická dílnička pro děti a rodiče pod vedením paní Věry Pichové z ateliéru ,,Radost“.</w:t>
      </w:r>
    </w:p>
    <w:p w:rsidR="00DC4B4A" w:rsidRDefault="00DC4B4A" w:rsidP="005E7CC9">
      <w:pPr>
        <w:jc w:val="center"/>
        <w:rPr>
          <w:rFonts w:ascii="Calibri" w:hAnsi="Calibri" w:cs="Calibri"/>
        </w:rPr>
      </w:pPr>
      <w:r w:rsidRPr="00126764">
        <w:rPr>
          <w:rFonts w:ascii="Calibri" w:hAnsi="Calibri" w:cs="Calibri"/>
        </w:rPr>
        <w:pict>
          <v:shape id="_x0000_i1027" type="#_x0000_t75" style="width:429.75pt;height:322.5pt">
            <v:imagedata r:id="rId8" o:title=""/>
          </v:shape>
        </w:pict>
      </w:r>
    </w:p>
    <w:p w:rsidR="00DC4B4A" w:rsidRDefault="00DC4B4A" w:rsidP="00CF6FE4">
      <w:pPr>
        <w:rPr>
          <w:rFonts w:ascii="Calibri" w:hAnsi="Calibri" w:cs="Calibri"/>
        </w:rPr>
      </w:pPr>
    </w:p>
    <w:p w:rsidR="00DC4B4A" w:rsidRDefault="00DC4B4A" w:rsidP="005E7CC9">
      <w:pPr>
        <w:jc w:val="center"/>
        <w:rPr>
          <w:rFonts w:ascii="Calibri" w:hAnsi="Calibri" w:cs="Calibri"/>
        </w:rPr>
      </w:pPr>
      <w:r w:rsidRPr="00126764">
        <w:rPr>
          <w:rFonts w:ascii="Calibri" w:hAnsi="Calibri" w:cs="Calibri"/>
        </w:rPr>
        <w:pict>
          <v:shape id="_x0000_i1028" type="#_x0000_t75" style="width:429.75pt;height:322.5pt">
            <v:imagedata r:id="rId9" o:title=""/>
          </v:shape>
        </w:pict>
      </w:r>
    </w:p>
    <w:p w:rsidR="00DC4B4A" w:rsidRDefault="00DC4B4A" w:rsidP="00CF6FE4">
      <w:pPr>
        <w:rPr>
          <w:rFonts w:ascii="Calibri" w:hAnsi="Calibri" w:cs="Calibri"/>
        </w:rPr>
      </w:pPr>
    </w:p>
    <w:p w:rsidR="00DC4B4A" w:rsidRPr="008E765E" w:rsidRDefault="00DC4B4A" w:rsidP="00CF6FE4">
      <w:r w:rsidRPr="008E765E">
        <w:t xml:space="preserve">   Dne 21. 2. 2018 se uskutečnilo setkání rodičů dětí, které nastoupí do 1. tříd ZŠ, se zástupci   </w:t>
      </w:r>
      <w:r w:rsidRPr="008E765E">
        <w:br/>
        <w:t xml:space="preserve">   1. ZŠ T. G. Masaryka.</w:t>
      </w:r>
    </w:p>
    <w:p w:rsidR="00DC4B4A" w:rsidRDefault="00DC4B4A" w:rsidP="00CF6FE4">
      <w:pPr>
        <w:rPr>
          <w:rFonts w:ascii="Calibri" w:hAnsi="Calibri" w:cs="Calibri"/>
        </w:rPr>
      </w:pPr>
    </w:p>
    <w:p w:rsidR="00DC4B4A" w:rsidRDefault="00DC4B4A" w:rsidP="0047092C">
      <w:pPr>
        <w:jc w:val="center"/>
        <w:rPr>
          <w:rFonts w:ascii="Calibri" w:hAnsi="Calibri" w:cs="Calibri"/>
        </w:rPr>
      </w:pPr>
      <w:r w:rsidRPr="00126764">
        <w:rPr>
          <w:rFonts w:ascii="Calibri" w:hAnsi="Calibri" w:cs="Calibri"/>
        </w:rPr>
        <w:pict>
          <v:shape id="_x0000_i1029" type="#_x0000_t75" style="width:429.75pt;height:311.25pt">
            <v:imagedata r:id="rId10" o:title=""/>
          </v:shape>
        </w:pict>
      </w:r>
    </w:p>
    <w:p w:rsidR="00DC4B4A" w:rsidRDefault="00DC4B4A" w:rsidP="0047092C">
      <w:pPr>
        <w:rPr>
          <w:rFonts w:ascii="Calibri" w:hAnsi="Calibri" w:cs="Calibri"/>
        </w:rPr>
      </w:pPr>
    </w:p>
    <w:p w:rsidR="00DC4B4A" w:rsidRDefault="00DC4B4A" w:rsidP="0047092C">
      <w:pPr>
        <w:jc w:val="center"/>
        <w:rPr>
          <w:rFonts w:ascii="Calibri" w:hAnsi="Calibri" w:cs="Calibri"/>
        </w:rPr>
      </w:pPr>
      <w:r w:rsidRPr="00126764">
        <w:rPr>
          <w:rFonts w:ascii="Calibri" w:hAnsi="Calibri" w:cs="Calibri"/>
        </w:rPr>
        <w:pict>
          <v:shape id="_x0000_i1030" type="#_x0000_t75" style="width:429.75pt;height:322.5pt">
            <v:imagedata r:id="rId11" o:title="" gain="69719f"/>
          </v:shape>
        </w:pict>
      </w:r>
    </w:p>
    <w:p w:rsidR="00DC4B4A" w:rsidRPr="008E765E" w:rsidRDefault="00DC4B4A" w:rsidP="0047092C">
      <w:pPr>
        <w:jc w:val="center"/>
      </w:pPr>
    </w:p>
    <w:p w:rsidR="00DC4B4A" w:rsidRPr="008E765E" w:rsidRDefault="00DC4B4A" w:rsidP="0047092C">
      <w:r w:rsidRPr="008E765E">
        <w:t xml:space="preserve">  Dne 14. 3. 2018 se uskutečnilo setkání rodičů dětí, které nastoupí do 1. tříd ZŠ, se zástupci   </w:t>
      </w:r>
      <w:r w:rsidRPr="008E765E">
        <w:br/>
        <w:t xml:space="preserve">  2. ZŠ J. A. Komenského.</w:t>
      </w:r>
    </w:p>
    <w:p w:rsidR="00DC4B4A" w:rsidRDefault="00DC4B4A" w:rsidP="0047092C">
      <w:pPr>
        <w:jc w:val="center"/>
        <w:rPr>
          <w:rFonts w:ascii="Calibri" w:hAnsi="Calibri" w:cs="Calibri"/>
        </w:rPr>
      </w:pPr>
    </w:p>
    <w:p w:rsidR="00DC4B4A" w:rsidRDefault="00DC4B4A" w:rsidP="0047092C">
      <w:pPr>
        <w:jc w:val="center"/>
        <w:rPr>
          <w:rFonts w:ascii="Calibri" w:hAnsi="Calibri" w:cs="Calibri"/>
        </w:rPr>
      </w:pPr>
    </w:p>
    <w:p w:rsidR="00DC4B4A" w:rsidRPr="008E765E" w:rsidRDefault="00DC4B4A" w:rsidP="0047092C">
      <w:pPr>
        <w:jc w:val="center"/>
        <w:rPr>
          <w:rFonts w:ascii="Calibri" w:hAnsi="Calibri" w:cs="Calibri"/>
        </w:rPr>
      </w:pPr>
      <w:r w:rsidRPr="008E765E">
        <w:rPr>
          <w:rFonts w:ascii="Calibri" w:hAnsi="Calibri" w:cs="Calibri"/>
        </w:rPr>
        <w:pict>
          <v:shape id="_x0000_i1031" type="#_x0000_t75" style="width:445.5pt;height:345.75pt">
            <v:imagedata r:id="rId12" o:title=""/>
          </v:shape>
        </w:pict>
      </w:r>
    </w:p>
    <w:p w:rsidR="00DC4B4A" w:rsidRDefault="00DC4B4A"/>
    <w:p w:rsidR="00DC4B4A" w:rsidRDefault="00DC4B4A" w:rsidP="008E765E">
      <w:r>
        <w:t>Pracovní dílnička pro děti a rodiče pod vedením paní Lucie Jordanové a paní Terezy</w:t>
      </w:r>
    </w:p>
    <w:p w:rsidR="00DC4B4A" w:rsidRDefault="00DC4B4A" w:rsidP="008E765E">
      <w:r>
        <w:t>Pohunkové.</w:t>
      </w:r>
    </w:p>
    <w:sectPr w:rsidR="00DC4B4A" w:rsidSect="00E35E32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F7585"/>
    <w:multiLevelType w:val="hybridMultilevel"/>
    <w:tmpl w:val="5DA86004"/>
    <w:lvl w:ilvl="0" w:tplc="040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5621451"/>
    <w:multiLevelType w:val="hybridMultilevel"/>
    <w:tmpl w:val="59AED1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34F565F"/>
    <w:multiLevelType w:val="hybridMultilevel"/>
    <w:tmpl w:val="A1721348"/>
    <w:lvl w:ilvl="0" w:tplc="4B16E0A4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070D"/>
    <w:rsid w:val="00070042"/>
    <w:rsid w:val="0007484A"/>
    <w:rsid w:val="000803C9"/>
    <w:rsid w:val="000B7E61"/>
    <w:rsid w:val="000E02ED"/>
    <w:rsid w:val="000E5F27"/>
    <w:rsid w:val="001139ED"/>
    <w:rsid w:val="00126764"/>
    <w:rsid w:val="0014190B"/>
    <w:rsid w:val="00156AAE"/>
    <w:rsid w:val="00170E71"/>
    <w:rsid w:val="001745F9"/>
    <w:rsid w:val="001878CE"/>
    <w:rsid w:val="001D3B68"/>
    <w:rsid w:val="001E0B6E"/>
    <w:rsid w:val="00286C1A"/>
    <w:rsid w:val="002A2717"/>
    <w:rsid w:val="002F38D2"/>
    <w:rsid w:val="00367332"/>
    <w:rsid w:val="00374118"/>
    <w:rsid w:val="0038194E"/>
    <w:rsid w:val="003823D6"/>
    <w:rsid w:val="003A220F"/>
    <w:rsid w:val="0047092C"/>
    <w:rsid w:val="005773C0"/>
    <w:rsid w:val="005E7CC9"/>
    <w:rsid w:val="006D4DD3"/>
    <w:rsid w:val="007066DA"/>
    <w:rsid w:val="007342BF"/>
    <w:rsid w:val="00753066"/>
    <w:rsid w:val="00774F58"/>
    <w:rsid w:val="008B2B63"/>
    <w:rsid w:val="008E765E"/>
    <w:rsid w:val="009326DE"/>
    <w:rsid w:val="009B447D"/>
    <w:rsid w:val="00A96AA3"/>
    <w:rsid w:val="00AD3969"/>
    <w:rsid w:val="00AF1655"/>
    <w:rsid w:val="00AF7458"/>
    <w:rsid w:val="00C3771F"/>
    <w:rsid w:val="00CA5064"/>
    <w:rsid w:val="00CC5D4F"/>
    <w:rsid w:val="00CD08BD"/>
    <w:rsid w:val="00CF6FE4"/>
    <w:rsid w:val="00D00494"/>
    <w:rsid w:val="00D12482"/>
    <w:rsid w:val="00D16B57"/>
    <w:rsid w:val="00D3487B"/>
    <w:rsid w:val="00D71875"/>
    <w:rsid w:val="00DC4B4A"/>
    <w:rsid w:val="00DC719A"/>
    <w:rsid w:val="00DD1C66"/>
    <w:rsid w:val="00DF30A4"/>
    <w:rsid w:val="00E35E32"/>
    <w:rsid w:val="00F7595D"/>
    <w:rsid w:val="00FD070D"/>
    <w:rsid w:val="00FE0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70D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D07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87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78CE"/>
    <w:rPr>
      <w:rFonts w:ascii="Tahoma" w:hAnsi="Tahoma" w:cs="Tahoma"/>
      <w:sz w:val="16"/>
      <w:szCs w:val="16"/>
      <w:lang w:eastAsia="cs-CZ"/>
    </w:rPr>
  </w:style>
  <w:style w:type="character" w:styleId="Strong">
    <w:name w:val="Strong"/>
    <w:basedOn w:val="DefaultParagraphFont"/>
    <w:uiPriority w:val="99"/>
    <w:qFormat/>
    <w:rsid w:val="000803C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4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254</Words>
  <Characters>1502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Zabik</cp:lastModifiedBy>
  <cp:revision>2</cp:revision>
  <dcterms:created xsi:type="dcterms:W3CDTF">2018-05-01T07:25:00Z</dcterms:created>
  <dcterms:modified xsi:type="dcterms:W3CDTF">2018-05-01T07:25:00Z</dcterms:modified>
</cp:coreProperties>
</file>